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F7" w:rsidRDefault="00305BF7" w:rsidP="00197A3A">
      <w:pPr>
        <w:pStyle w:val="BodyText"/>
        <w:jc w:val="left"/>
        <w:rPr>
          <w:sz w:val="32"/>
          <w:szCs w:val="32"/>
        </w:rPr>
      </w:pPr>
    </w:p>
    <w:p w:rsidR="00305BF7" w:rsidRDefault="00305BF7" w:rsidP="00197A3A">
      <w:pPr>
        <w:pStyle w:val="BodyText"/>
        <w:rPr>
          <w:sz w:val="32"/>
          <w:szCs w:val="32"/>
        </w:rPr>
      </w:pPr>
    </w:p>
    <w:p w:rsidR="00305BF7" w:rsidRDefault="00305BF7" w:rsidP="00197A3A">
      <w:pPr>
        <w:pStyle w:val="BodyText"/>
        <w:rPr>
          <w:sz w:val="32"/>
          <w:szCs w:val="32"/>
        </w:rPr>
      </w:pPr>
    </w:p>
    <w:p w:rsidR="00305BF7" w:rsidRPr="00386DAA" w:rsidRDefault="00305BF7" w:rsidP="00197A3A">
      <w:pPr>
        <w:pStyle w:val="BodyText"/>
        <w:rPr>
          <w:sz w:val="40"/>
          <w:szCs w:val="40"/>
        </w:rPr>
      </w:pPr>
      <w:r w:rsidRPr="00386DAA">
        <w:rPr>
          <w:sz w:val="40"/>
          <w:szCs w:val="40"/>
        </w:rPr>
        <w:t>REGULAMIN</w:t>
      </w:r>
    </w:p>
    <w:p w:rsidR="00305BF7" w:rsidRDefault="00305BF7" w:rsidP="00197A3A">
      <w:pPr>
        <w:pStyle w:val="BodyText"/>
        <w:rPr>
          <w:sz w:val="32"/>
          <w:szCs w:val="32"/>
        </w:rPr>
      </w:pPr>
    </w:p>
    <w:p w:rsidR="00305BF7" w:rsidRDefault="00305BF7" w:rsidP="00197A3A">
      <w:pPr>
        <w:pStyle w:val="BodyText"/>
        <w:rPr>
          <w:sz w:val="32"/>
          <w:szCs w:val="32"/>
        </w:rPr>
      </w:pPr>
      <w:r>
        <w:rPr>
          <w:sz w:val="32"/>
          <w:szCs w:val="32"/>
        </w:rPr>
        <w:t>X MIEJSKI KONKURS</w:t>
      </w:r>
    </w:p>
    <w:p w:rsidR="00305BF7" w:rsidRDefault="00305BF7" w:rsidP="00197A3A">
      <w:pPr>
        <w:pStyle w:val="BodyText"/>
        <w:rPr>
          <w:sz w:val="32"/>
          <w:szCs w:val="32"/>
        </w:rPr>
      </w:pPr>
    </w:p>
    <w:p w:rsidR="00305BF7" w:rsidRDefault="00305BF7" w:rsidP="00386DAA">
      <w:pPr>
        <w:pStyle w:val="BodyText"/>
        <w:rPr>
          <w:sz w:val="32"/>
          <w:szCs w:val="32"/>
        </w:rPr>
      </w:pPr>
      <w:r>
        <w:rPr>
          <w:sz w:val="32"/>
          <w:szCs w:val="32"/>
        </w:rPr>
        <w:t>„BAJKA RADUJE I WYCHOWUJE”</w:t>
      </w:r>
    </w:p>
    <w:p w:rsidR="00305BF7" w:rsidRDefault="00305BF7" w:rsidP="00197A3A">
      <w:pPr>
        <w:pStyle w:val="BodyText"/>
        <w:rPr>
          <w:sz w:val="32"/>
          <w:szCs w:val="32"/>
        </w:rPr>
      </w:pPr>
    </w:p>
    <w:p w:rsidR="00305BF7" w:rsidRDefault="00305BF7" w:rsidP="00197A3A">
      <w:pPr>
        <w:jc w:val="center"/>
        <w:rPr>
          <w:b/>
          <w:bCs/>
          <w:sz w:val="36"/>
        </w:rPr>
      </w:pPr>
    </w:p>
    <w:p w:rsidR="00305BF7" w:rsidRDefault="00305BF7" w:rsidP="00197A3A">
      <w:pPr>
        <w:pStyle w:val="Heading1"/>
      </w:pPr>
    </w:p>
    <w:p w:rsidR="00305BF7" w:rsidRDefault="00305BF7" w:rsidP="00197A3A">
      <w:pPr>
        <w:pStyle w:val="Heading1"/>
        <w:jc w:val="center"/>
      </w:pPr>
    </w:p>
    <w:p w:rsidR="00305BF7" w:rsidRPr="00A41AD7" w:rsidRDefault="00305BF7" w:rsidP="00197A3A">
      <w:pPr>
        <w:pStyle w:val="Heading1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logo P-la" style="width:297.75pt;height:225.75pt;visibility:visible">
            <v:imagedata r:id="rId5" o:title=""/>
          </v:shape>
        </w:pict>
      </w:r>
    </w:p>
    <w:p w:rsidR="00305BF7" w:rsidRDefault="00305BF7" w:rsidP="00197A3A">
      <w:pPr>
        <w:pStyle w:val="Heading1"/>
        <w:jc w:val="center"/>
      </w:pPr>
    </w:p>
    <w:p w:rsidR="00305BF7" w:rsidRDefault="00305BF7" w:rsidP="00197A3A">
      <w:pPr>
        <w:pStyle w:val="Heading1"/>
        <w:jc w:val="center"/>
      </w:pPr>
    </w:p>
    <w:p w:rsidR="00305BF7" w:rsidRDefault="00305BF7" w:rsidP="00197A3A">
      <w:pPr>
        <w:pStyle w:val="Heading1"/>
        <w:jc w:val="center"/>
      </w:pPr>
    </w:p>
    <w:p w:rsidR="00305BF7" w:rsidRDefault="00305BF7" w:rsidP="00386DAA">
      <w:pPr>
        <w:pStyle w:val="Heading1"/>
        <w:jc w:val="center"/>
      </w:pPr>
      <w:r>
        <w:t>Organizator</w:t>
      </w:r>
    </w:p>
    <w:p w:rsidR="00305BF7" w:rsidRPr="00386DAA" w:rsidRDefault="00305BF7" w:rsidP="00386DAA"/>
    <w:p w:rsidR="00305BF7" w:rsidRDefault="00305BF7" w:rsidP="00386DAA">
      <w:pPr>
        <w:pStyle w:val="Heading1"/>
        <w:jc w:val="center"/>
      </w:pPr>
      <w:r>
        <w:t>Rada Pedagogiczna Publicznego Przedszkola Nr 4 w Pile</w:t>
      </w:r>
    </w:p>
    <w:p w:rsidR="00305BF7" w:rsidRDefault="00305BF7" w:rsidP="00386DA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Kusocińskiego 10 a tel. 067 212 34 82</w:t>
      </w:r>
    </w:p>
    <w:p w:rsidR="00305BF7" w:rsidRDefault="00305BF7" w:rsidP="00197A3A">
      <w:pPr>
        <w:jc w:val="both"/>
        <w:rPr>
          <w:b/>
          <w:bCs/>
          <w:sz w:val="28"/>
        </w:rPr>
      </w:pPr>
    </w:p>
    <w:p w:rsidR="00305BF7" w:rsidRDefault="00305BF7" w:rsidP="00197A3A">
      <w:pPr>
        <w:jc w:val="both"/>
        <w:rPr>
          <w:b/>
          <w:bCs/>
          <w:sz w:val="28"/>
        </w:rPr>
      </w:pPr>
    </w:p>
    <w:p w:rsidR="00305BF7" w:rsidRDefault="00305BF7" w:rsidP="00197A3A">
      <w:pPr>
        <w:jc w:val="both"/>
        <w:rPr>
          <w:b/>
          <w:bCs/>
          <w:sz w:val="28"/>
        </w:rPr>
      </w:pPr>
    </w:p>
    <w:p w:rsidR="00305BF7" w:rsidRDefault="00305BF7" w:rsidP="00197A3A">
      <w:pPr>
        <w:jc w:val="center"/>
        <w:rPr>
          <w:b/>
          <w:bCs/>
          <w:sz w:val="28"/>
        </w:rPr>
      </w:pPr>
    </w:p>
    <w:p w:rsidR="00305BF7" w:rsidRDefault="00305BF7" w:rsidP="00197A3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PIŁA 2021</w:t>
      </w:r>
    </w:p>
    <w:p w:rsidR="00305BF7" w:rsidRDefault="00305BF7"/>
    <w:p w:rsidR="00305BF7" w:rsidRDefault="00305BF7"/>
    <w:p w:rsidR="00305BF7" w:rsidRDefault="00305BF7"/>
    <w:p w:rsidR="00305BF7" w:rsidRDefault="00305BF7"/>
    <w:p w:rsidR="00305BF7" w:rsidRDefault="00305BF7"/>
    <w:p w:rsidR="00305BF7" w:rsidRDefault="00305BF7" w:rsidP="00407939">
      <w:pPr>
        <w:jc w:val="center"/>
        <w:rPr>
          <w:b/>
          <w:bCs/>
          <w:sz w:val="28"/>
        </w:rPr>
      </w:pPr>
    </w:p>
    <w:p w:rsidR="00305BF7" w:rsidRPr="00275FBC" w:rsidRDefault="00305BF7" w:rsidP="00407939">
      <w:pPr>
        <w:jc w:val="center"/>
        <w:rPr>
          <w:b/>
          <w:bCs/>
        </w:rPr>
      </w:pPr>
      <w:r w:rsidRPr="00275FBC">
        <w:rPr>
          <w:b/>
          <w:bCs/>
        </w:rPr>
        <w:t>§ 1</w:t>
      </w:r>
    </w:p>
    <w:p w:rsidR="00305BF7" w:rsidRPr="00275FBC" w:rsidRDefault="00305BF7" w:rsidP="00407939">
      <w:pPr>
        <w:jc w:val="center"/>
        <w:rPr>
          <w:b/>
          <w:bCs/>
        </w:rPr>
      </w:pPr>
      <w:r w:rsidRPr="00275FBC">
        <w:rPr>
          <w:b/>
          <w:bCs/>
        </w:rPr>
        <w:t>Organizator</w:t>
      </w:r>
    </w:p>
    <w:p w:rsidR="00305BF7" w:rsidRPr="00275FBC" w:rsidRDefault="00305BF7" w:rsidP="00407939">
      <w:pPr>
        <w:jc w:val="both"/>
      </w:pPr>
    </w:p>
    <w:p w:rsidR="00305BF7" w:rsidRPr="00275FBC" w:rsidRDefault="00305BF7" w:rsidP="003A251F">
      <w:pPr>
        <w:pStyle w:val="BodyText2"/>
        <w:spacing w:line="360" w:lineRule="auto"/>
      </w:pPr>
      <w:r w:rsidRPr="00275FBC">
        <w:t xml:space="preserve">1. Miejski konkurs „Bajka raduje i wychowuje” jest organizowany przez Publiczne </w:t>
      </w:r>
      <w:r>
        <w:t xml:space="preserve">      Przedszkole N</w:t>
      </w:r>
      <w:r w:rsidRPr="00275FBC">
        <w:t>r 4 w Pile, zwane dalej Organizatorem.</w:t>
      </w:r>
    </w:p>
    <w:p w:rsidR="00305BF7" w:rsidRPr="00275FBC" w:rsidRDefault="00305BF7" w:rsidP="003A251F">
      <w:pPr>
        <w:spacing w:line="360" w:lineRule="auto"/>
        <w:jc w:val="both"/>
      </w:pPr>
      <w:r w:rsidRPr="00275FBC">
        <w:t xml:space="preserve">2. Głównym koordynatorem konkursu została wybrana z ramienia </w:t>
      </w:r>
      <w:r>
        <w:t>Rady Pedagogicznej Przedszkola N</w:t>
      </w:r>
      <w:r w:rsidRPr="00275FBC">
        <w:t>r 4 Pani dyrektor Justyna Pamin.</w:t>
      </w:r>
    </w:p>
    <w:p w:rsidR="00305BF7" w:rsidRPr="00275FBC" w:rsidRDefault="00305BF7" w:rsidP="003A251F">
      <w:pPr>
        <w:spacing w:line="360" w:lineRule="auto"/>
        <w:jc w:val="both"/>
      </w:pPr>
      <w:r w:rsidRPr="00275FBC">
        <w:t>3. Przygotowaniem merytorycznym i organizacyjnym zajmują się członkowie Rady Pedagogicznej: Anna Ob</w:t>
      </w:r>
      <w:r>
        <w:t xml:space="preserve">arska- Dorabiała, </w:t>
      </w:r>
      <w:r w:rsidRPr="00275FBC">
        <w:t xml:space="preserve"> Olga Szybiak oraz Anna Wysoczarska.</w:t>
      </w:r>
    </w:p>
    <w:p w:rsidR="00305BF7" w:rsidRDefault="00305BF7" w:rsidP="003A251F">
      <w:pPr>
        <w:spacing w:line="360" w:lineRule="auto"/>
        <w:jc w:val="both"/>
        <w:rPr>
          <w:b/>
        </w:rPr>
      </w:pPr>
      <w:r>
        <w:t>4. Dane O</w:t>
      </w:r>
      <w:r w:rsidRPr="00275FBC">
        <w:t>rganizatora</w:t>
      </w:r>
      <w:r w:rsidRPr="00275FBC">
        <w:rPr>
          <w:b/>
        </w:rPr>
        <w:t xml:space="preserve">: tel. 512 380 211, e-mail: </w:t>
      </w:r>
      <w:hyperlink r:id="rId6" w:history="1">
        <w:r w:rsidRPr="000D5EC4">
          <w:rPr>
            <w:rStyle w:val="Hyperlink"/>
            <w:b/>
          </w:rPr>
          <w:t>przedszkolepila4@wp.pl</w:t>
        </w:r>
      </w:hyperlink>
    </w:p>
    <w:p w:rsidR="00305BF7" w:rsidRDefault="00305BF7" w:rsidP="00407939">
      <w:pPr>
        <w:spacing w:line="360" w:lineRule="auto"/>
        <w:jc w:val="both"/>
        <w:rPr>
          <w:b/>
        </w:rPr>
      </w:pPr>
    </w:p>
    <w:p w:rsidR="00305BF7" w:rsidRPr="00275FBC" w:rsidRDefault="00305BF7" w:rsidP="00407939">
      <w:pPr>
        <w:spacing w:line="360" w:lineRule="auto"/>
        <w:jc w:val="both"/>
      </w:pPr>
    </w:p>
    <w:p w:rsidR="00305BF7" w:rsidRPr="00275FBC" w:rsidRDefault="00305BF7" w:rsidP="00407939">
      <w:pPr>
        <w:jc w:val="center"/>
        <w:rPr>
          <w:b/>
          <w:bCs/>
        </w:rPr>
      </w:pPr>
      <w:r w:rsidRPr="00275FBC">
        <w:rPr>
          <w:b/>
          <w:bCs/>
        </w:rPr>
        <w:t>§ 2</w:t>
      </w:r>
    </w:p>
    <w:p w:rsidR="00305BF7" w:rsidRPr="00275FBC" w:rsidRDefault="00305BF7" w:rsidP="00407939">
      <w:pPr>
        <w:jc w:val="center"/>
        <w:rPr>
          <w:b/>
          <w:bCs/>
        </w:rPr>
      </w:pPr>
      <w:r w:rsidRPr="00275FBC">
        <w:rPr>
          <w:b/>
          <w:bCs/>
        </w:rPr>
        <w:t>Warunki uczestnictwa</w:t>
      </w:r>
    </w:p>
    <w:p w:rsidR="00305BF7" w:rsidRPr="00275FBC" w:rsidRDefault="00305BF7" w:rsidP="00407939">
      <w:pPr>
        <w:jc w:val="both"/>
        <w:rPr>
          <w:b/>
          <w:bCs/>
        </w:rPr>
      </w:pPr>
      <w:r w:rsidRPr="00275FBC">
        <w:rPr>
          <w:b/>
          <w:bCs/>
        </w:rPr>
        <w:t xml:space="preserve"> </w:t>
      </w:r>
    </w:p>
    <w:p w:rsidR="00305BF7" w:rsidRPr="00275FBC" w:rsidRDefault="00305BF7" w:rsidP="003A251F">
      <w:pPr>
        <w:pStyle w:val="BodyText2"/>
        <w:spacing w:line="360" w:lineRule="auto"/>
      </w:pPr>
      <w:r w:rsidRPr="00275FBC">
        <w:t xml:space="preserve">1. </w:t>
      </w:r>
      <w:r>
        <w:t xml:space="preserve"> </w:t>
      </w:r>
      <w:r w:rsidRPr="00275FBC">
        <w:t>Konkurs przeznaczony jes</w:t>
      </w:r>
      <w:r>
        <w:t>t dla dzieci w wieku 5- 6 – lat (jedna grupa z placówki).</w:t>
      </w:r>
    </w:p>
    <w:p w:rsidR="00305BF7" w:rsidRDefault="00305BF7" w:rsidP="003A251F">
      <w:pPr>
        <w:pStyle w:val="BodyText2"/>
        <w:spacing w:line="360" w:lineRule="auto"/>
        <w:rPr>
          <w:bCs/>
        </w:rPr>
      </w:pPr>
      <w:r>
        <w:t xml:space="preserve">2. </w:t>
      </w:r>
      <w:r w:rsidRPr="00275FBC">
        <w:t xml:space="preserve"> </w:t>
      </w:r>
      <w:r w:rsidRPr="00275FBC">
        <w:rPr>
          <w:bCs/>
        </w:rPr>
        <w:t>Przedszkola deklarujące udzi</w:t>
      </w:r>
      <w:r>
        <w:rPr>
          <w:bCs/>
        </w:rPr>
        <w:t>ał w konkursie dostarczają swoją pracę</w:t>
      </w:r>
      <w:r w:rsidRPr="00275FBC">
        <w:rPr>
          <w:bCs/>
        </w:rPr>
        <w:t xml:space="preserve"> do</w:t>
      </w:r>
      <w:r w:rsidRPr="00275FBC">
        <w:rPr>
          <w:bCs/>
          <w:color w:val="FF0000"/>
        </w:rPr>
        <w:t xml:space="preserve"> </w:t>
      </w:r>
      <w:r>
        <w:rPr>
          <w:b/>
          <w:color w:val="FF0000"/>
        </w:rPr>
        <w:t>11</w:t>
      </w:r>
      <w:r w:rsidRPr="000B55FB">
        <w:rPr>
          <w:b/>
          <w:color w:val="FF0000"/>
        </w:rPr>
        <w:t xml:space="preserve"> czerwca 2021r</w:t>
      </w:r>
      <w:r>
        <w:rPr>
          <w:bCs/>
        </w:rPr>
        <w:t>.</w:t>
      </w:r>
      <w:r>
        <w:rPr>
          <w:bCs/>
        </w:rPr>
        <w:br/>
        <w:t xml:space="preserve">3.  Pracę konkursową stanowią karty do teatru kamishibai w formacie </w:t>
      </w:r>
      <w:r w:rsidRPr="000B55FB">
        <w:rPr>
          <w:b/>
          <w:color w:val="FF0000"/>
        </w:rPr>
        <w:t>A3</w:t>
      </w:r>
      <w:r>
        <w:rPr>
          <w:b/>
          <w:color w:val="FF0000"/>
        </w:rPr>
        <w:t xml:space="preserve"> w ustawieniu poziomym</w:t>
      </w:r>
      <w:r>
        <w:rPr>
          <w:bCs/>
        </w:rPr>
        <w:t>.</w:t>
      </w:r>
    </w:p>
    <w:p w:rsidR="00305BF7" w:rsidRDefault="00305BF7" w:rsidP="003C6F13">
      <w:pPr>
        <w:pStyle w:val="BodyText2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Zadaniem uczestników jest napisanie i zilustrowanie dalszego ciągu do wybranej bajki (wykaz w literaturze).</w:t>
      </w:r>
    </w:p>
    <w:p w:rsidR="00305BF7" w:rsidRDefault="00305BF7" w:rsidP="003A251F">
      <w:pPr>
        <w:pStyle w:val="BodyText2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 xml:space="preserve">Grupa przedszkolna wybiera jedną z proponowanych bajek, do której wykona  </w:t>
      </w:r>
      <w:r w:rsidRPr="000B55FB">
        <w:rPr>
          <w:bCs/>
          <w:color w:val="FF0000"/>
        </w:rPr>
        <w:t xml:space="preserve">cztery </w:t>
      </w:r>
      <w:r>
        <w:rPr>
          <w:bCs/>
        </w:rPr>
        <w:t>karty.</w:t>
      </w:r>
    </w:p>
    <w:p w:rsidR="00305BF7" w:rsidRDefault="00305BF7" w:rsidP="003A251F">
      <w:pPr>
        <w:pStyle w:val="BodyText2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Prace powinny zawierać na odwrocie każdego obrazka, krótki opis stanowiący dalszy ciąg historii.</w:t>
      </w:r>
    </w:p>
    <w:p w:rsidR="00305BF7" w:rsidRDefault="00305BF7" w:rsidP="003A251F">
      <w:pPr>
        <w:pStyle w:val="BodyText2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Technika prac: kredki (pastele, ołówkowe, świecowe), ołówek, mazaki, farby (plakatowe, akwarelowe). Prace nie mogą zawierać materiałów sypkich i w miarę możliwości prosimy o zalaminowanie.</w:t>
      </w:r>
    </w:p>
    <w:p w:rsidR="00305BF7" w:rsidRPr="00877F4B" w:rsidRDefault="00305BF7" w:rsidP="003A251F">
      <w:pPr>
        <w:pStyle w:val="BodyText2"/>
        <w:numPr>
          <w:ilvl w:val="0"/>
          <w:numId w:val="6"/>
        </w:numPr>
        <w:spacing w:after="0" w:line="360" w:lineRule="auto"/>
        <w:jc w:val="both"/>
      </w:pPr>
      <w:r w:rsidRPr="00275FBC">
        <w:t>Integralną c</w:t>
      </w:r>
      <w:r>
        <w:t>zęścią regulaminu są nagrania fragmentów bajek, z których uczestnicy wybierają jedną do własnej kontynuacji (linki w Literaturze).</w:t>
      </w:r>
    </w:p>
    <w:p w:rsidR="00305BF7" w:rsidRDefault="00305BF7" w:rsidP="00407939">
      <w:pPr>
        <w:pStyle w:val="BodyText2"/>
        <w:numPr>
          <w:ilvl w:val="0"/>
          <w:numId w:val="6"/>
        </w:numPr>
        <w:spacing w:line="360" w:lineRule="auto"/>
        <w:rPr>
          <w:bCs/>
        </w:rPr>
      </w:pPr>
      <w:r>
        <w:rPr>
          <w:bCs/>
        </w:rPr>
        <w:t>Klauzula dotycząca praw autorskich oraz danych osobowych (załącznik 1) powinna być spięta spinaczem do zestawu kart kamishibai.</w:t>
      </w:r>
    </w:p>
    <w:p w:rsidR="00305BF7" w:rsidRPr="00275FBC" w:rsidRDefault="00305BF7" w:rsidP="00407939">
      <w:pPr>
        <w:pStyle w:val="BodyText2"/>
        <w:tabs>
          <w:tab w:val="num" w:pos="0"/>
        </w:tabs>
        <w:spacing w:line="360" w:lineRule="auto"/>
        <w:jc w:val="center"/>
        <w:rPr>
          <w:b/>
          <w:bCs/>
        </w:rPr>
      </w:pPr>
      <w:r w:rsidRPr="00275FBC">
        <w:rPr>
          <w:b/>
          <w:bCs/>
        </w:rPr>
        <w:t>§ 3</w:t>
      </w:r>
    </w:p>
    <w:p w:rsidR="00305BF7" w:rsidRPr="00275FBC" w:rsidRDefault="00305BF7" w:rsidP="00407939">
      <w:pPr>
        <w:pStyle w:val="BodyText2"/>
        <w:tabs>
          <w:tab w:val="num" w:pos="0"/>
        </w:tabs>
        <w:spacing w:line="360" w:lineRule="auto"/>
        <w:jc w:val="center"/>
        <w:rPr>
          <w:b/>
          <w:bCs/>
        </w:rPr>
      </w:pPr>
      <w:r>
        <w:rPr>
          <w:b/>
          <w:bCs/>
        </w:rPr>
        <w:t>Kryteria oceny prac</w:t>
      </w:r>
    </w:p>
    <w:p w:rsidR="00305BF7" w:rsidRDefault="00305BF7" w:rsidP="003A251F">
      <w:pPr>
        <w:pStyle w:val="BodyText2"/>
        <w:spacing w:after="0" w:line="360" w:lineRule="auto"/>
        <w:jc w:val="both"/>
        <w:rPr>
          <w:bCs/>
        </w:rPr>
      </w:pPr>
      <w:r>
        <w:rPr>
          <w:bCs/>
        </w:rPr>
        <w:t xml:space="preserve">      Ocenie prac będą podlegały następujące walory:</w:t>
      </w:r>
    </w:p>
    <w:p w:rsidR="00305BF7" w:rsidRDefault="00305BF7" w:rsidP="00116247">
      <w:pPr>
        <w:pStyle w:val="BodyText2"/>
        <w:numPr>
          <w:ilvl w:val="0"/>
          <w:numId w:val="7"/>
        </w:numPr>
        <w:spacing w:after="0" w:line="360" w:lineRule="auto"/>
        <w:jc w:val="both"/>
        <w:rPr>
          <w:bCs/>
        </w:rPr>
      </w:pPr>
      <w:r>
        <w:rPr>
          <w:bCs/>
        </w:rPr>
        <w:t>Opracowanie plastyczne;</w:t>
      </w:r>
    </w:p>
    <w:p w:rsidR="00305BF7" w:rsidRDefault="00305BF7" w:rsidP="00116247">
      <w:pPr>
        <w:pStyle w:val="BodyText2"/>
        <w:numPr>
          <w:ilvl w:val="0"/>
          <w:numId w:val="7"/>
        </w:numPr>
        <w:spacing w:after="0" w:line="360" w:lineRule="auto"/>
        <w:jc w:val="both"/>
        <w:rPr>
          <w:bCs/>
        </w:rPr>
      </w:pPr>
      <w:r>
        <w:rPr>
          <w:bCs/>
        </w:rPr>
        <w:t>Zawarcie morału w fabule;</w:t>
      </w:r>
    </w:p>
    <w:p w:rsidR="00305BF7" w:rsidRPr="00275FBC" w:rsidRDefault="00305BF7" w:rsidP="00116247">
      <w:pPr>
        <w:pStyle w:val="BodyText2"/>
        <w:numPr>
          <w:ilvl w:val="0"/>
          <w:numId w:val="7"/>
        </w:numPr>
        <w:spacing w:after="0" w:line="360" w:lineRule="auto"/>
        <w:jc w:val="both"/>
        <w:rPr>
          <w:bCs/>
        </w:rPr>
      </w:pPr>
      <w:r>
        <w:rPr>
          <w:bCs/>
        </w:rPr>
        <w:t>Pomysłowość tekstowa.</w:t>
      </w:r>
    </w:p>
    <w:p w:rsidR="00305BF7" w:rsidRDefault="00305BF7" w:rsidP="00C344D2">
      <w:pPr>
        <w:pStyle w:val="BodyText2"/>
        <w:spacing w:line="360" w:lineRule="auto"/>
        <w:jc w:val="center"/>
        <w:rPr>
          <w:b/>
          <w:bCs/>
        </w:rPr>
      </w:pPr>
      <w:r>
        <w:rPr>
          <w:b/>
          <w:bCs/>
        </w:rPr>
        <w:t>§ 4</w:t>
      </w:r>
    </w:p>
    <w:p w:rsidR="00305BF7" w:rsidRDefault="00305BF7" w:rsidP="00C344D2">
      <w:pPr>
        <w:pStyle w:val="BodyText2"/>
        <w:spacing w:line="360" w:lineRule="auto"/>
        <w:ind w:left="3540" w:firstLine="708"/>
        <w:rPr>
          <w:b/>
          <w:bCs/>
        </w:rPr>
      </w:pPr>
      <w:r>
        <w:rPr>
          <w:b/>
          <w:bCs/>
        </w:rPr>
        <w:t>Jury</w:t>
      </w:r>
    </w:p>
    <w:p w:rsidR="00305BF7" w:rsidRPr="00896295" w:rsidRDefault="00305BF7" w:rsidP="009C51AB">
      <w:pPr>
        <w:spacing w:line="360" w:lineRule="auto"/>
        <w:ind w:left="360"/>
        <w:jc w:val="both"/>
      </w:pPr>
      <w:r w:rsidRPr="00896295">
        <w:t>Nad przebiegiem konkursu czuwać będzie jury w składzie:</w:t>
      </w:r>
    </w:p>
    <w:p w:rsidR="00305BF7" w:rsidRPr="00896295" w:rsidRDefault="00305BF7" w:rsidP="00116247">
      <w:pPr>
        <w:spacing w:line="360" w:lineRule="auto"/>
        <w:jc w:val="both"/>
      </w:pPr>
    </w:p>
    <w:p w:rsidR="00305BF7" w:rsidRPr="00896295" w:rsidRDefault="00305BF7" w:rsidP="00116247">
      <w:pPr>
        <w:numPr>
          <w:ilvl w:val="0"/>
          <w:numId w:val="8"/>
        </w:numPr>
        <w:spacing w:line="360" w:lineRule="auto"/>
        <w:jc w:val="both"/>
      </w:pPr>
      <w:r>
        <w:t>Przedstawiciel</w:t>
      </w:r>
      <w:r w:rsidRPr="00896295">
        <w:t xml:space="preserve"> Rady Ro</w:t>
      </w:r>
      <w:r>
        <w:t>dziców Publicznego Przedszkola N</w:t>
      </w:r>
      <w:r w:rsidRPr="00896295">
        <w:t>r 4</w:t>
      </w:r>
    </w:p>
    <w:p w:rsidR="00305BF7" w:rsidRDefault="00305BF7" w:rsidP="00116247">
      <w:pPr>
        <w:numPr>
          <w:ilvl w:val="0"/>
          <w:numId w:val="8"/>
        </w:numPr>
        <w:spacing w:line="360" w:lineRule="auto"/>
        <w:jc w:val="both"/>
      </w:pPr>
      <w:r>
        <w:t>Pracownik Biblioteki Pedagogicznej w Pile.</w:t>
      </w:r>
    </w:p>
    <w:p w:rsidR="00305BF7" w:rsidRDefault="00305BF7" w:rsidP="006E2DE4">
      <w:pPr>
        <w:numPr>
          <w:ilvl w:val="0"/>
          <w:numId w:val="8"/>
        </w:numPr>
        <w:spacing w:line="360" w:lineRule="auto"/>
        <w:jc w:val="both"/>
      </w:pPr>
      <w:r>
        <w:t>Założycielka Szkółki Maluszka „Amadeus”.</w:t>
      </w:r>
    </w:p>
    <w:p w:rsidR="00305BF7" w:rsidRPr="009D6403" w:rsidRDefault="00305BF7" w:rsidP="00407939">
      <w:pPr>
        <w:spacing w:line="360" w:lineRule="auto"/>
        <w:ind w:left="360"/>
        <w:jc w:val="both"/>
      </w:pPr>
    </w:p>
    <w:p w:rsidR="00305BF7" w:rsidRDefault="00305BF7" w:rsidP="00407939">
      <w:pPr>
        <w:spacing w:line="360" w:lineRule="auto"/>
        <w:jc w:val="center"/>
        <w:rPr>
          <w:b/>
          <w:bCs/>
        </w:rPr>
      </w:pPr>
      <w:r w:rsidRPr="00D033DF">
        <w:rPr>
          <w:b/>
          <w:bCs/>
        </w:rPr>
        <w:t>§ 5</w:t>
      </w:r>
    </w:p>
    <w:p w:rsidR="00305BF7" w:rsidRPr="009C51AB" w:rsidRDefault="00305BF7" w:rsidP="009C51AB">
      <w:pPr>
        <w:spacing w:line="360" w:lineRule="auto"/>
        <w:jc w:val="center"/>
        <w:rPr>
          <w:b/>
          <w:bCs/>
        </w:rPr>
      </w:pPr>
      <w:r w:rsidRPr="009C51AB">
        <w:rPr>
          <w:b/>
          <w:bCs/>
        </w:rPr>
        <w:t>Nagrody</w:t>
      </w:r>
    </w:p>
    <w:p w:rsidR="00305BF7" w:rsidRDefault="00305BF7" w:rsidP="009C51AB">
      <w:pPr>
        <w:numPr>
          <w:ilvl w:val="0"/>
          <w:numId w:val="1"/>
        </w:numPr>
        <w:spacing w:line="360" w:lineRule="auto"/>
        <w:jc w:val="both"/>
      </w:pPr>
      <w:r>
        <w:t>Trzy najlepsze zestawy kart posłużą do zaprezentowania nowej wersji bajki kamishibai.</w:t>
      </w:r>
    </w:p>
    <w:p w:rsidR="00305BF7" w:rsidRDefault="00305BF7" w:rsidP="009C51AB">
      <w:pPr>
        <w:numPr>
          <w:ilvl w:val="0"/>
          <w:numId w:val="1"/>
        </w:numPr>
        <w:spacing w:line="360" w:lineRule="auto"/>
        <w:jc w:val="both"/>
      </w:pPr>
      <w:r>
        <w:t>Nagrania wideo zostaną opublikowane na stronie internetowej oraz Fb PP 4.</w:t>
      </w:r>
    </w:p>
    <w:p w:rsidR="00305BF7" w:rsidRDefault="00305BF7" w:rsidP="009C51AB">
      <w:pPr>
        <w:numPr>
          <w:ilvl w:val="0"/>
          <w:numId w:val="1"/>
        </w:numPr>
        <w:spacing w:line="360" w:lineRule="auto"/>
        <w:jc w:val="both"/>
      </w:pPr>
      <w:r>
        <w:t>Każda grupa otrzyma dyplom uczestnictwa oraz upominek niespodziankę.</w:t>
      </w:r>
    </w:p>
    <w:p w:rsidR="00305BF7" w:rsidRDefault="00305BF7" w:rsidP="003A251F">
      <w:pPr>
        <w:numPr>
          <w:ilvl w:val="0"/>
          <w:numId w:val="1"/>
        </w:numPr>
        <w:spacing w:line="360" w:lineRule="auto"/>
        <w:jc w:val="both"/>
      </w:pPr>
      <w:r w:rsidRPr="00896295">
        <w:t>Informacje o wynikach konkursu zostaną zamieszczone  na stronie internetowej Organizatora</w:t>
      </w:r>
      <w:r>
        <w:t xml:space="preserve"> </w:t>
      </w:r>
      <w:r>
        <w:rPr>
          <w:b/>
          <w:color w:val="FF0000"/>
        </w:rPr>
        <w:t>18</w:t>
      </w:r>
      <w:r w:rsidRPr="000B55FB">
        <w:rPr>
          <w:b/>
          <w:color w:val="FF0000"/>
        </w:rPr>
        <w:t xml:space="preserve"> czerwca 2021</w:t>
      </w:r>
      <w:r w:rsidRPr="00896295">
        <w:t>.</w:t>
      </w:r>
    </w:p>
    <w:p w:rsidR="00305BF7" w:rsidRDefault="00305BF7" w:rsidP="003A251F">
      <w:pPr>
        <w:spacing w:line="360" w:lineRule="auto"/>
        <w:ind w:left="360"/>
        <w:jc w:val="both"/>
      </w:pPr>
    </w:p>
    <w:p w:rsidR="00305BF7" w:rsidRPr="003A251F" w:rsidRDefault="00305BF7" w:rsidP="003A251F">
      <w:pPr>
        <w:spacing w:line="360" w:lineRule="auto"/>
        <w:ind w:left="360"/>
        <w:jc w:val="center"/>
        <w:rPr>
          <w:b/>
          <w:bCs/>
        </w:rPr>
      </w:pPr>
      <w:r w:rsidRPr="003A251F">
        <w:rPr>
          <w:b/>
          <w:bCs/>
        </w:rPr>
        <w:t>Literatura:</w:t>
      </w:r>
    </w:p>
    <w:p w:rsidR="00305BF7" w:rsidRPr="00124B66" w:rsidRDefault="00305BF7" w:rsidP="00E4095E">
      <w:pPr>
        <w:pStyle w:val="BodyText2"/>
        <w:numPr>
          <w:ilvl w:val="0"/>
          <w:numId w:val="10"/>
        </w:numPr>
        <w:spacing w:line="360" w:lineRule="auto"/>
        <w:rPr>
          <w:bCs/>
          <w:szCs w:val="28"/>
          <w:lang w:val="en-US"/>
        </w:rPr>
      </w:pPr>
      <w:r w:rsidRPr="00124B66">
        <w:rPr>
          <w:bCs/>
          <w:szCs w:val="28"/>
          <w:lang w:val="en-US"/>
        </w:rPr>
        <w:t xml:space="preserve">„Calineczka”  </w:t>
      </w:r>
      <w:hyperlink r:id="rId7" w:history="1">
        <w:r w:rsidRPr="00124B66">
          <w:rPr>
            <w:rStyle w:val="Hyperlink"/>
            <w:bCs/>
            <w:szCs w:val="28"/>
            <w:lang w:val="en-US"/>
          </w:rPr>
          <w:t>www.youtube.com/watch?v=JSkStLm3tqk</w:t>
        </w:r>
      </w:hyperlink>
      <w:r w:rsidRPr="00124B66">
        <w:rPr>
          <w:bCs/>
          <w:szCs w:val="28"/>
          <w:lang w:val="en-US"/>
        </w:rPr>
        <w:t xml:space="preserve"> </w:t>
      </w:r>
    </w:p>
    <w:p w:rsidR="00305BF7" w:rsidRDefault="00305BF7" w:rsidP="00E4095E">
      <w:pPr>
        <w:pStyle w:val="BodyText2"/>
        <w:numPr>
          <w:ilvl w:val="0"/>
          <w:numId w:val="10"/>
        </w:numPr>
        <w:spacing w:line="360" w:lineRule="auto"/>
        <w:rPr>
          <w:bCs/>
          <w:szCs w:val="28"/>
        </w:rPr>
      </w:pPr>
      <w:r>
        <w:rPr>
          <w:bCs/>
          <w:szCs w:val="28"/>
        </w:rPr>
        <w:t xml:space="preserve">„Szukając Marudka” </w:t>
      </w:r>
      <w:hyperlink r:id="rId8" w:history="1">
        <w:r w:rsidRPr="00C8325B">
          <w:rPr>
            <w:rStyle w:val="Hyperlink"/>
            <w:bCs/>
            <w:szCs w:val="28"/>
          </w:rPr>
          <w:t>www.youtube.com/watch?v=6velfd3DNtQ</w:t>
        </w:r>
      </w:hyperlink>
      <w:r>
        <w:rPr>
          <w:bCs/>
          <w:szCs w:val="28"/>
        </w:rPr>
        <w:t xml:space="preserve"> </w:t>
      </w:r>
    </w:p>
    <w:p w:rsidR="00305BF7" w:rsidRDefault="00305BF7" w:rsidP="000B55FB">
      <w:pPr>
        <w:pStyle w:val="BodyText2"/>
        <w:numPr>
          <w:ilvl w:val="0"/>
          <w:numId w:val="10"/>
        </w:numPr>
        <w:spacing w:line="360" w:lineRule="auto"/>
        <w:rPr>
          <w:bCs/>
          <w:szCs w:val="28"/>
        </w:rPr>
      </w:pPr>
      <w:r>
        <w:t xml:space="preserve">„Brzydkie Kaczątko” </w:t>
      </w:r>
      <w:hyperlink r:id="rId9" w:history="1">
        <w:r w:rsidRPr="00C8325B">
          <w:rPr>
            <w:rStyle w:val="Hyperlink"/>
          </w:rPr>
          <w:t>www.youtube.com/watch?v=1F93Dp1Hx64</w:t>
        </w:r>
      </w:hyperlink>
      <w:r>
        <w:t xml:space="preserve"> </w:t>
      </w:r>
    </w:p>
    <w:p w:rsidR="00305BF7" w:rsidRDefault="00305BF7" w:rsidP="00D422E4">
      <w:pPr>
        <w:pStyle w:val="BodyText2"/>
        <w:spacing w:line="360" w:lineRule="auto"/>
        <w:ind w:left="360"/>
        <w:rPr>
          <w:bCs/>
          <w:szCs w:val="28"/>
        </w:rPr>
      </w:pPr>
    </w:p>
    <w:p w:rsidR="00305BF7" w:rsidRDefault="00305BF7" w:rsidP="00D422E4">
      <w:pPr>
        <w:pStyle w:val="BodyText2"/>
        <w:spacing w:line="360" w:lineRule="auto"/>
        <w:ind w:left="360"/>
        <w:rPr>
          <w:bCs/>
          <w:szCs w:val="28"/>
        </w:rPr>
      </w:pPr>
    </w:p>
    <w:p w:rsidR="00305BF7" w:rsidRPr="00D422E4" w:rsidRDefault="00305BF7" w:rsidP="00D422E4">
      <w:pPr>
        <w:pStyle w:val="BodyText2"/>
        <w:spacing w:line="360" w:lineRule="auto"/>
        <w:ind w:left="360"/>
        <w:rPr>
          <w:bCs/>
          <w:szCs w:val="28"/>
        </w:rPr>
      </w:pPr>
    </w:p>
    <w:p w:rsidR="00305BF7" w:rsidRDefault="00305BF7" w:rsidP="000B55FB">
      <w:pPr>
        <w:pStyle w:val="BodyText2"/>
        <w:spacing w:line="360" w:lineRule="auto"/>
      </w:pPr>
    </w:p>
    <w:p w:rsidR="00305BF7" w:rsidRPr="00921AC9" w:rsidRDefault="00305BF7" w:rsidP="00921AC9">
      <w:pPr>
        <w:autoSpaceDE w:val="0"/>
        <w:autoSpaceDN w:val="0"/>
        <w:adjustRightInd w:val="0"/>
        <w:spacing w:line="360" w:lineRule="auto"/>
        <w:jc w:val="both"/>
        <w:rPr>
          <w:rFonts w:cs="Calibri"/>
          <w:b/>
          <w:color w:val="000000"/>
          <w:u w:val="single"/>
        </w:rPr>
      </w:pPr>
      <w:r>
        <w:rPr>
          <w:rFonts w:cs="Calibri"/>
          <w:b/>
          <w:color w:val="000000"/>
          <w:u w:val="single"/>
        </w:rPr>
        <w:t xml:space="preserve"> Załącznik  1</w:t>
      </w:r>
    </w:p>
    <w:p w:rsidR="00305BF7" w:rsidRPr="00921AC9" w:rsidRDefault="00305BF7" w:rsidP="00921AC9">
      <w:pPr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</w:rPr>
      </w:pPr>
    </w:p>
    <w:p w:rsidR="00305BF7" w:rsidRPr="00921AC9" w:rsidRDefault="00305BF7" w:rsidP="00921AC9">
      <w:pPr>
        <w:pStyle w:val="BodyText"/>
        <w:jc w:val="both"/>
        <w:rPr>
          <w:b w:val="0"/>
          <w:sz w:val="24"/>
        </w:rPr>
      </w:pPr>
      <w:r w:rsidRPr="00921AC9">
        <w:rPr>
          <w:rFonts w:cs="Calibri"/>
          <w:b w:val="0"/>
          <w:color w:val="000000"/>
          <w:sz w:val="24"/>
        </w:rPr>
        <w:t xml:space="preserve">Ja, ..…………………………………………….. będący  Opiekunem z ramienia palcówki kierującej……………………………………………………………………….oświadczam, iż zapoznałem się oraz akceptuję Regulamin </w:t>
      </w:r>
      <w:r w:rsidRPr="00921AC9">
        <w:rPr>
          <w:b w:val="0"/>
          <w:sz w:val="24"/>
        </w:rPr>
        <w:t>X MIEJSKI</w:t>
      </w:r>
      <w:r>
        <w:rPr>
          <w:b w:val="0"/>
          <w:sz w:val="24"/>
        </w:rPr>
        <w:t xml:space="preserve">EGO </w:t>
      </w:r>
      <w:r w:rsidRPr="00921AC9">
        <w:rPr>
          <w:b w:val="0"/>
          <w:sz w:val="24"/>
        </w:rPr>
        <w:t xml:space="preserve"> KONKURS</w:t>
      </w:r>
      <w:r>
        <w:rPr>
          <w:b w:val="0"/>
          <w:sz w:val="24"/>
        </w:rPr>
        <w:t xml:space="preserve">U </w:t>
      </w:r>
    </w:p>
    <w:p w:rsidR="00305BF7" w:rsidRPr="00921AC9" w:rsidRDefault="00305BF7" w:rsidP="00921AC9">
      <w:pPr>
        <w:pStyle w:val="BodyText"/>
        <w:jc w:val="both"/>
        <w:rPr>
          <w:b w:val="0"/>
          <w:sz w:val="24"/>
        </w:rPr>
      </w:pPr>
      <w:r w:rsidRPr="00921AC9">
        <w:rPr>
          <w:b w:val="0"/>
          <w:sz w:val="24"/>
        </w:rPr>
        <w:t>„BAJKA RADUJE I WYCHOWUJE”</w:t>
      </w:r>
      <w:r>
        <w:rPr>
          <w:b w:val="0"/>
          <w:sz w:val="24"/>
        </w:rPr>
        <w:t>.</w:t>
      </w:r>
    </w:p>
    <w:p w:rsidR="00305BF7" w:rsidRPr="00921AC9" w:rsidRDefault="00305BF7" w:rsidP="00921AC9">
      <w:pPr>
        <w:autoSpaceDE w:val="0"/>
        <w:autoSpaceDN w:val="0"/>
        <w:adjustRightInd w:val="0"/>
        <w:spacing w:line="360" w:lineRule="auto"/>
        <w:jc w:val="both"/>
        <w:rPr>
          <w:rFonts w:cs="Calibri"/>
          <w:bCs/>
          <w:color w:val="000000"/>
        </w:rPr>
      </w:pPr>
    </w:p>
    <w:p w:rsidR="00305BF7" w:rsidRPr="005C7239" w:rsidRDefault="00305BF7" w:rsidP="000B55FB">
      <w:p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5C7239">
        <w:rPr>
          <w:rFonts w:cs="Calibri"/>
          <w:color w:val="000000"/>
        </w:rPr>
        <w:t>……………………</w:t>
      </w:r>
    </w:p>
    <w:p w:rsidR="00305BF7" w:rsidRPr="005C7239" w:rsidRDefault="00305BF7" w:rsidP="000B55FB">
      <w:p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5C7239">
        <w:rPr>
          <w:rFonts w:cs="Calibri"/>
          <w:color w:val="000000"/>
        </w:rPr>
        <w:t>Miejscowość, data</w:t>
      </w:r>
    </w:p>
    <w:p w:rsidR="00305BF7" w:rsidRPr="005C7239" w:rsidRDefault="00305BF7" w:rsidP="000B55FB">
      <w:p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  <w:t>……………………………………………………</w:t>
      </w:r>
    </w:p>
    <w:p w:rsidR="00305BF7" w:rsidRPr="00921AC9" w:rsidRDefault="00305BF7" w:rsidP="00921AC9">
      <w:pPr>
        <w:autoSpaceDE w:val="0"/>
        <w:autoSpaceDN w:val="0"/>
        <w:adjustRightInd w:val="0"/>
        <w:spacing w:line="360" w:lineRule="auto"/>
        <w:rPr>
          <w:rFonts w:cs="Calibri"/>
          <w:color w:val="000000"/>
        </w:rPr>
      </w:pP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</w:r>
      <w:r w:rsidRPr="005C7239">
        <w:rPr>
          <w:rFonts w:cs="Calibri"/>
          <w:color w:val="000000"/>
        </w:rPr>
        <w:tab/>
        <w:t>Pod</w:t>
      </w:r>
      <w:r>
        <w:rPr>
          <w:rFonts w:cs="Calibri"/>
          <w:color w:val="000000"/>
        </w:rPr>
        <w:t>pis opiekuna</w:t>
      </w:r>
    </w:p>
    <w:p w:rsidR="00305BF7" w:rsidRDefault="00305BF7" w:rsidP="000B55FB">
      <w:pPr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</w:rPr>
      </w:pPr>
    </w:p>
    <w:p w:rsidR="00305BF7" w:rsidRPr="005C7239" w:rsidRDefault="00305BF7" w:rsidP="000B55FB">
      <w:pPr>
        <w:autoSpaceDE w:val="0"/>
        <w:autoSpaceDN w:val="0"/>
        <w:adjustRightInd w:val="0"/>
        <w:spacing w:line="360" w:lineRule="auto"/>
        <w:jc w:val="center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KLAUZUL</w:t>
      </w:r>
      <w:r w:rsidRPr="005C7239">
        <w:rPr>
          <w:rFonts w:cs="Calibri"/>
          <w:b/>
          <w:color w:val="000000"/>
        </w:rPr>
        <w:t xml:space="preserve">A INFORMACYJNA DOTYCZĄCA OCHRONY DANYCH OSOBOWYCH </w:t>
      </w:r>
      <w:r>
        <w:rPr>
          <w:rFonts w:cs="Calibri"/>
          <w:b/>
          <w:color w:val="000000"/>
        </w:rPr>
        <w:br/>
      </w:r>
      <w:r w:rsidRPr="005C7239">
        <w:rPr>
          <w:rFonts w:cs="Calibri"/>
          <w:b/>
          <w:color w:val="000000"/>
        </w:rPr>
        <w:t>W PUBLICZNYM PRZEDSZKOLU NR 4 W PILE</w:t>
      </w:r>
    </w:p>
    <w:p w:rsidR="00305BF7" w:rsidRPr="005C7239" w:rsidRDefault="00305BF7" w:rsidP="000B55FB">
      <w:pPr>
        <w:rPr>
          <w:rFonts w:cs="Calibri"/>
        </w:rPr>
      </w:pPr>
    </w:p>
    <w:p w:rsidR="00305BF7" w:rsidRPr="005C7239" w:rsidRDefault="00305BF7" w:rsidP="000B55FB">
      <w:pPr>
        <w:jc w:val="both"/>
        <w:rPr>
          <w:rFonts w:cs="Calibri"/>
        </w:rPr>
      </w:pPr>
      <w:r>
        <w:rPr>
          <w:rFonts w:cs="Calibri"/>
        </w:rPr>
        <w:tab/>
      </w:r>
    </w:p>
    <w:p w:rsidR="00305BF7" w:rsidRPr="005C7239" w:rsidRDefault="00305BF7" w:rsidP="000B55FB">
      <w:pPr>
        <w:ind w:firstLine="708"/>
        <w:jc w:val="both"/>
        <w:rPr>
          <w:rFonts w:cs="Calibri"/>
        </w:rPr>
      </w:pPr>
      <w:r w:rsidRPr="005C7239">
        <w:rPr>
          <w:rFonts w:cs="Calibri"/>
        </w:rPr>
        <w:t xml:space="preserve">Zgodnie z art. 13 rozporządzenia Parlamentu Europejskiego i Rady (UE) 2016/679 </w:t>
      </w:r>
      <w:r>
        <w:rPr>
          <w:rFonts w:cs="Calibri"/>
        </w:rPr>
        <w:br/>
      </w:r>
      <w:r w:rsidRPr="005C7239">
        <w:rPr>
          <w:rFonts w:cs="Calibri"/>
        </w:rPr>
        <w:t>z 27.04.2016 r. w sprawie ochrony osób fizycznych w związku z przetwarzaniem danych osobowych i w sprawie swobodnego przepływu takich danych oraz uchylenia dyrektywy 95/46/WE (ogólne rozporządzenie o ochronie danych) (Dz.Urz. UE L 119, s. 1)</w:t>
      </w:r>
    </w:p>
    <w:p w:rsidR="00305BF7" w:rsidRPr="005C7239" w:rsidRDefault="00305BF7" w:rsidP="000B55FB">
      <w:pPr>
        <w:jc w:val="both"/>
        <w:rPr>
          <w:rFonts w:cs="Calibri"/>
        </w:rPr>
      </w:pPr>
      <w:r w:rsidRPr="005C7239">
        <w:rPr>
          <w:rFonts w:cs="Calibri"/>
        </w:rPr>
        <w:t xml:space="preserve">zostałam(em) poinformowana (y) i przyjmuję do wiadomości, iż : </w:t>
      </w:r>
    </w:p>
    <w:p w:rsidR="00305BF7" w:rsidRPr="005C7239" w:rsidRDefault="00305BF7" w:rsidP="000B55FB">
      <w:pPr>
        <w:jc w:val="both"/>
        <w:rPr>
          <w:rFonts w:cs="Calibri"/>
        </w:rPr>
      </w:pPr>
    </w:p>
    <w:p w:rsidR="00305BF7" w:rsidRPr="005C7239" w:rsidRDefault="00305BF7" w:rsidP="000B55FB">
      <w:pPr>
        <w:jc w:val="both"/>
        <w:rPr>
          <w:rFonts w:cs="Calibri"/>
        </w:rPr>
      </w:pPr>
      <w:r w:rsidRPr="005C7239">
        <w:rPr>
          <w:rFonts w:cs="Calibri"/>
        </w:rPr>
        <w:t xml:space="preserve">1.   Administratorem podanych przeze mnie danych osobowych jest Publiczne Przedszkole </w:t>
      </w:r>
      <w:r>
        <w:rPr>
          <w:rFonts w:cs="Calibri"/>
        </w:rPr>
        <w:br/>
      </w:r>
      <w:r w:rsidRPr="005C7239">
        <w:rPr>
          <w:rFonts w:cs="Calibri"/>
        </w:rPr>
        <w:t>Nr 4 w Pile, ul. Kusocińskiego 10 A  (dalej:”PP4”), e-mail: przedszkolepila4@wp.pl .</w:t>
      </w:r>
    </w:p>
    <w:p w:rsidR="00305BF7" w:rsidRPr="005C7239" w:rsidRDefault="00305BF7" w:rsidP="000B55FB">
      <w:pPr>
        <w:jc w:val="both"/>
        <w:rPr>
          <w:rFonts w:cs="Calibri"/>
        </w:rPr>
      </w:pPr>
      <w:r w:rsidRPr="005C7239">
        <w:rPr>
          <w:rFonts w:cs="Calibri"/>
        </w:rPr>
        <w:t>2. Inspektorem ochrony danych w PP4jest Dawid Nogaj ,  e-mail: inspektor@bezpieczne-dane.eu .</w:t>
      </w:r>
    </w:p>
    <w:p w:rsidR="00305BF7" w:rsidRPr="005C7239" w:rsidRDefault="00305BF7" w:rsidP="000B55FB">
      <w:pPr>
        <w:jc w:val="both"/>
        <w:rPr>
          <w:rFonts w:cs="Calibri"/>
        </w:rPr>
      </w:pPr>
      <w:r w:rsidRPr="005C7239">
        <w:rPr>
          <w:rFonts w:cs="Calibri"/>
        </w:rPr>
        <w:t>3.   Podane dane osobowe dziecka będą na podstawie niniejszej zgody przetwarzane w</w:t>
      </w:r>
      <w:r>
        <w:rPr>
          <w:rFonts w:cs="Calibri"/>
        </w:rPr>
        <w:t xml:space="preserve"> celu realizacji X Miejskiego</w:t>
      </w:r>
      <w:r w:rsidRPr="005C7239">
        <w:rPr>
          <w:rFonts w:cs="Calibri"/>
        </w:rPr>
        <w:t xml:space="preserve"> </w:t>
      </w:r>
      <w:r>
        <w:rPr>
          <w:rFonts w:cs="Calibri"/>
        </w:rPr>
        <w:t>Konkursu „Bajka raduje i wychowuje”</w:t>
      </w:r>
      <w:r w:rsidRPr="005C7239">
        <w:rPr>
          <w:rFonts w:cs="Calibri"/>
        </w:rPr>
        <w:t>.</w:t>
      </w:r>
      <w:r w:rsidRPr="005C7239">
        <w:rPr>
          <w:rFonts w:cs="Calibri"/>
        </w:rPr>
        <w:br/>
        <w:t>5.    Przysługuje mi prawo żądania dostępu do podanych przeze mnie danych osobowych, ich sprostowania, usunięcia lub ograniczenia przetwarzania oraz prawo do wniesienia sprzeciwu wobec przetwarzania, a także prawo do przenoszenia danych.</w:t>
      </w:r>
      <w:r w:rsidRPr="005C7239">
        <w:rPr>
          <w:rFonts w:cs="Calibri"/>
        </w:rPr>
        <w:br/>
        <w:t>6.    Ponadto, przysługuje mi prawo do cofnięcia wyrażonej zgody w dowolnym momencie. Powyższe nie wpływa na zgodność z prawem przetwarzania, którego dokonano na podstawie wyrażonej przeze mnie zgody przed jej cofnięciem.</w:t>
      </w:r>
      <w:r w:rsidRPr="005C7239">
        <w:rPr>
          <w:rFonts w:cs="Calibri"/>
        </w:rPr>
        <w:br/>
        <w:t>7.    Dodatkowo, przysługuje mi prawo do wniesienia skargi do organu nadzorczego</w:t>
      </w:r>
      <w:r>
        <w:rPr>
          <w:rFonts w:cs="Calibri"/>
        </w:rPr>
        <w:t>,</w:t>
      </w:r>
      <w:r w:rsidRPr="005C7239">
        <w:rPr>
          <w:rFonts w:cs="Calibri"/>
        </w:rPr>
        <w:t xml:space="preserve"> jeżeli uznam, że podane przeze mnie dane osobowe przetwarzane są niezgodnie z przepisami obowiązującego prawa.</w:t>
      </w:r>
    </w:p>
    <w:p w:rsidR="00305BF7" w:rsidRDefault="00305BF7" w:rsidP="000B55FB">
      <w:pPr>
        <w:jc w:val="both"/>
        <w:rPr>
          <w:rFonts w:cs="Calibri"/>
        </w:rPr>
      </w:pPr>
      <w:r w:rsidRPr="005C7239">
        <w:rPr>
          <w:rFonts w:cs="Calibri"/>
        </w:rPr>
        <w:t>9.    Dane nie będą przetwarzane w sposób zautomatyzowany.</w:t>
      </w:r>
    </w:p>
    <w:p w:rsidR="00305BF7" w:rsidRPr="005C7239" w:rsidRDefault="00305BF7" w:rsidP="000B55FB">
      <w:pPr>
        <w:jc w:val="both"/>
        <w:rPr>
          <w:rFonts w:cs="Calibri"/>
        </w:rPr>
      </w:pPr>
      <w:r>
        <w:rPr>
          <w:rFonts w:cs="Calibri"/>
        </w:rPr>
        <w:t>10. Prace plastyczne przekazane na Konkurs przechodzą na własność Organizatora.</w:t>
      </w:r>
    </w:p>
    <w:p w:rsidR="00305BF7" w:rsidRPr="005C7239" w:rsidRDefault="00305BF7" w:rsidP="000B55FB">
      <w:pPr>
        <w:jc w:val="both"/>
        <w:rPr>
          <w:rFonts w:cs="Calibri"/>
        </w:rPr>
      </w:pPr>
    </w:p>
    <w:p w:rsidR="00305BF7" w:rsidRPr="005C7239" w:rsidRDefault="00305BF7" w:rsidP="000B55FB">
      <w:pPr>
        <w:jc w:val="both"/>
        <w:rPr>
          <w:rFonts w:cs="Calibri"/>
        </w:rPr>
      </w:pPr>
    </w:p>
    <w:p w:rsidR="00305BF7" w:rsidRPr="005C7239" w:rsidRDefault="00305BF7" w:rsidP="000B55FB">
      <w:pPr>
        <w:jc w:val="both"/>
        <w:rPr>
          <w:rFonts w:cs="Calibri"/>
        </w:rPr>
      </w:pPr>
    </w:p>
    <w:p w:rsidR="00305BF7" w:rsidRPr="005C7239" w:rsidRDefault="00305BF7" w:rsidP="000B55FB">
      <w:pPr>
        <w:jc w:val="both"/>
        <w:rPr>
          <w:rFonts w:cs="Calibri"/>
        </w:rPr>
      </w:pPr>
      <w:r w:rsidRPr="005C7239">
        <w:rPr>
          <w:rFonts w:cs="Calibri"/>
        </w:rPr>
        <w:t>...................................................................................</w:t>
      </w:r>
    </w:p>
    <w:p w:rsidR="00305BF7" w:rsidRPr="00921AC9" w:rsidRDefault="00305BF7" w:rsidP="00921AC9">
      <w:pPr>
        <w:jc w:val="both"/>
        <w:rPr>
          <w:rFonts w:cs="Calibri"/>
        </w:rPr>
      </w:pPr>
      <w:r w:rsidRPr="005C7239">
        <w:t xml:space="preserve">(czytelny podpis osoby składającej oświadczenie) </w:t>
      </w:r>
    </w:p>
    <w:sectPr w:rsidR="00305BF7" w:rsidRPr="00921AC9" w:rsidSect="00D96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24443D"/>
    <w:multiLevelType w:val="hybridMultilevel"/>
    <w:tmpl w:val="F794A4B6"/>
    <w:lvl w:ilvl="0" w:tplc="0415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">
    <w:nsid w:val="33D53462"/>
    <w:multiLevelType w:val="hybridMultilevel"/>
    <w:tmpl w:val="3DDC7B3C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8B42352"/>
    <w:multiLevelType w:val="hybridMultilevel"/>
    <w:tmpl w:val="5B58B2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CA177FB"/>
    <w:multiLevelType w:val="hybridMultilevel"/>
    <w:tmpl w:val="50A2C82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3A36684"/>
    <w:multiLevelType w:val="hybridMultilevel"/>
    <w:tmpl w:val="0F22EF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529535D"/>
    <w:multiLevelType w:val="hybridMultilevel"/>
    <w:tmpl w:val="DCFAF68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6812569E"/>
    <w:multiLevelType w:val="hybridMultilevel"/>
    <w:tmpl w:val="072ED284"/>
    <w:lvl w:ilvl="0" w:tplc="041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904112B"/>
    <w:multiLevelType w:val="hybridMultilevel"/>
    <w:tmpl w:val="874CFF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84F2DED"/>
    <w:multiLevelType w:val="hybridMultilevel"/>
    <w:tmpl w:val="4A96D6D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79F61DAD"/>
    <w:multiLevelType w:val="hybridMultilevel"/>
    <w:tmpl w:val="3AFC6010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7A3A"/>
    <w:rsid w:val="00056031"/>
    <w:rsid w:val="00090A55"/>
    <w:rsid w:val="000A0DDC"/>
    <w:rsid w:val="000B55FB"/>
    <w:rsid w:val="000D5EC4"/>
    <w:rsid w:val="000E4077"/>
    <w:rsid w:val="00116247"/>
    <w:rsid w:val="00124B66"/>
    <w:rsid w:val="00197A3A"/>
    <w:rsid w:val="001A1A66"/>
    <w:rsid w:val="001A6CE4"/>
    <w:rsid w:val="001C2179"/>
    <w:rsid w:val="001C5845"/>
    <w:rsid w:val="001D20B3"/>
    <w:rsid w:val="002228C8"/>
    <w:rsid w:val="00241B20"/>
    <w:rsid w:val="00265C44"/>
    <w:rsid w:val="00275FBC"/>
    <w:rsid w:val="00286C14"/>
    <w:rsid w:val="0030273D"/>
    <w:rsid w:val="00305BF7"/>
    <w:rsid w:val="00386DAA"/>
    <w:rsid w:val="003A251F"/>
    <w:rsid w:val="003C4239"/>
    <w:rsid w:val="003C6F13"/>
    <w:rsid w:val="00401868"/>
    <w:rsid w:val="00407939"/>
    <w:rsid w:val="00407974"/>
    <w:rsid w:val="00416DD5"/>
    <w:rsid w:val="00472F38"/>
    <w:rsid w:val="004C00BC"/>
    <w:rsid w:val="005C7239"/>
    <w:rsid w:val="006349A8"/>
    <w:rsid w:val="00686051"/>
    <w:rsid w:val="006A0BE5"/>
    <w:rsid w:val="006B4261"/>
    <w:rsid w:val="006E2DE4"/>
    <w:rsid w:val="007A0774"/>
    <w:rsid w:val="008138E6"/>
    <w:rsid w:val="00877F4B"/>
    <w:rsid w:val="00896295"/>
    <w:rsid w:val="008B003E"/>
    <w:rsid w:val="008E4E0C"/>
    <w:rsid w:val="0092125F"/>
    <w:rsid w:val="00921AC9"/>
    <w:rsid w:val="009C51AB"/>
    <w:rsid w:val="009D6403"/>
    <w:rsid w:val="00A41AD7"/>
    <w:rsid w:val="00A80E60"/>
    <w:rsid w:val="00AE6F18"/>
    <w:rsid w:val="00B77A7A"/>
    <w:rsid w:val="00C344D2"/>
    <w:rsid w:val="00C413B8"/>
    <w:rsid w:val="00C77F66"/>
    <w:rsid w:val="00C8325B"/>
    <w:rsid w:val="00CB21CC"/>
    <w:rsid w:val="00CB35CD"/>
    <w:rsid w:val="00CE560E"/>
    <w:rsid w:val="00D033DF"/>
    <w:rsid w:val="00D13826"/>
    <w:rsid w:val="00D422E4"/>
    <w:rsid w:val="00D96269"/>
    <w:rsid w:val="00DA1E81"/>
    <w:rsid w:val="00DC4970"/>
    <w:rsid w:val="00E16842"/>
    <w:rsid w:val="00E4095E"/>
    <w:rsid w:val="00F27137"/>
    <w:rsid w:val="00F355B5"/>
    <w:rsid w:val="00FD2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3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7A3A"/>
    <w:pPr>
      <w:keepNext/>
      <w:jc w:val="both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0793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97A3A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7939"/>
    <w:rPr>
      <w:rFonts w:ascii="Cambria" w:hAnsi="Cambria" w:cs="Times New Roman"/>
      <w:b/>
      <w:bCs/>
      <w:color w:val="4F81BD"/>
      <w:sz w:val="26"/>
      <w:szCs w:val="26"/>
      <w:lang w:eastAsia="pl-PL"/>
    </w:rPr>
  </w:style>
  <w:style w:type="paragraph" w:styleId="BodyText">
    <w:name w:val="Body Text"/>
    <w:basedOn w:val="Normal"/>
    <w:link w:val="BodyTextChar"/>
    <w:uiPriority w:val="99"/>
    <w:rsid w:val="00197A3A"/>
    <w:pPr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97A3A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rsid w:val="00197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A3A"/>
    <w:rPr>
      <w:rFonts w:ascii="Tahoma" w:hAnsi="Tahoma" w:cs="Tahoma"/>
      <w:sz w:val="16"/>
      <w:szCs w:val="16"/>
      <w:lang w:eastAsia="pl-PL"/>
    </w:rPr>
  </w:style>
  <w:style w:type="paragraph" w:styleId="BodyText2">
    <w:name w:val="Body Text 2"/>
    <w:basedOn w:val="Normal"/>
    <w:link w:val="BodyText2Char"/>
    <w:uiPriority w:val="99"/>
    <w:rsid w:val="004079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407939"/>
    <w:rPr>
      <w:rFonts w:ascii="Times New Roman" w:hAnsi="Times New Roman" w:cs="Times New Roman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rsid w:val="006E2DE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64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6velfd3DNtQ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JSkStLm3tq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zedszkolepila4@wp.p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1F93Dp1Hx6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4</Pages>
  <Words>714</Words>
  <Characters>4284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subject/>
  <dc:creator>user</dc:creator>
  <cp:keywords/>
  <dc:description/>
  <cp:lastModifiedBy>x</cp:lastModifiedBy>
  <cp:revision>10</cp:revision>
  <dcterms:created xsi:type="dcterms:W3CDTF">2021-05-09T11:29:00Z</dcterms:created>
  <dcterms:modified xsi:type="dcterms:W3CDTF">2021-05-13T07:14:00Z</dcterms:modified>
</cp:coreProperties>
</file>